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E7163" w14:textId="77777777" w:rsidR="00714EB8" w:rsidRDefault="00714EB8" w:rsidP="00714EB8">
      <w:pPr>
        <w:pStyle w:val="Heading1"/>
        <w:rPr>
          <w:rFonts w:ascii="Verdana" w:eastAsia="Verdana" w:hAnsi="Verdana" w:cs="Verdana"/>
        </w:rPr>
      </w:pPr>
      <w:bookmarkStart w:id="0" w:name="_kpr05n82n26c" w:colFirst="0" w:colLast="0"/>
      <w:bookmarkEnd w:id="0"/>
    </w:p>
    <w:p w14:paraId="4F5FD2AC" w14:textId="77777777" w:rsidR="00714EB8" w:rsidRDefault="00714EB8" w:rsidP="00714EB8">
      <w:pPr>
        <w:pStyle w:val="Heading1"/>
        <w:rPr>
          <w:rFonts w:ascii="Verdana" w:eastAsia="Verdana" w:hAnsi="Verdana" w:cs="Verdana"/>
        </w:rPr>
      </w:pPr>
    </w:p>
    <w:p w14:paraId="4B6CBADD" w14:textId="77777777" w:rsidR="00714EB8" w:rsidRDefault="00714EB8" w:rsidP="00714EB8">
      <w:pPr>
        <w:pStyle w:val="Heading1"/>
        <w:rPr>
          <w:rFonts w:ascii="Verdana" w:eastAsia="Verdana" w:hAnsi="Verdana" w:cs="Verdana"/>
        </w:rPr>
      </w:pPr>
    </w:p>
    <w:p w14:paraId="2E4C4D57" w14:textId="77777777" w:rsidR="007F03FF" w:rsidRDefault="007F03FF" w:rsidP="007F03FF">
      <w:pPr>
        <w:jc w:val="center"/>
        <w:rPr>
          <w:rFonts w:ascii="Verdana" w:eastAsia="Verdana" w:hAnsi="Verdana" w:cs="Verdana"/>
          <w:b/>
          <w:bCs/>
        </w:rPr>
      </w:pPr>
    </w:p>
    <w:p w14:paraId="685B683D" w14:textId="77777777" w:rsidR="007F03FF" w:rsidRPr="007F03FF" w:rsidRDefault="007F03FF" w:rsidP="007F03FF">
      <w:pPr>
        <w:jc w:val="center"/>
        <w:rPr>
          <w:rFonts w:ascii="Verdana" w:eastAsia="Verdana" w:hAnsi="Verdana" w:cs="Verdana"/>
          <w:b/>
          <w:bCs/>
          <w:sz w:val="26"/>
          <w:szCs w:val="26"/>
        </w:rPr>
      </w:pPr>
    </w:p>
    <w:p w14:paraId="4D075F47" w14:textId="403FBDA6" w:rsidR="007F03FF" w:rsidRPr="007F03FF" w:rsidRDefault="007F03FF" w:rsidP="007F03FF">
      <w:pPr>
        <w:jc w:val="center"/>
        <w:rPr>
          <w:rFonts w:ascii="Verdana" w:eastAsia="Verdana" w:hAnsi="Verdana" w:cs="Verdana"/>
          <w:sz w:val="26"/>
          <w:szCs w:val="26"/>
        </w:rPr>
      </w:pPr>
      <w:r w:rsidRPr="007F03FF">
        <w:rPr>
          <w:rFonts w:ascii="Verdana" w:eastAsia="Verdana" w:hAnsi="Verdana" w:cs="Verdana"/>
          <w:b/>
          <w:bCs/>
          <w:sz w:val="26"/>
          <w:szCs w:val="26"/>
        </w:rPr>
        <w:t>Application Form</w:t>
      </w:r>
      <w:r w:rsidRPr="007F03FF">
        <w:rPr>
          <w:rFonts w:ascii="Verdana" w:eastAsia="Verdana" w:hAnsi="Verdana" w:cs="Verdana"/>
          <w:sz w:val="26"/>
          <w:szCs w:val="26"/>
        </w:rPr>
        <w:br/>
      </w:r>
      <w:r w:rsidRPr="007F03FF">
        <w:rPr>
          <w:rFonts w:ascii="Verdana" w:eastAsia="Verdana" w:hAnsi="Verdana" w:cs="Verdana"/>
          <w:b/>
          <w:bCs/>
          <w:sz w:val="26"/>
          <w:szCs w:val="26"/>
        </w:rPr>
        <w:t>Assistant to the Administrator</w:t>
      </w:r>
    </w:p>
    <w:p w14:paraId="360E8701" w14:textId="77777777" w:rsidR="007544A4" w:rsidRDefault="007544A4" w:rsidP="007544A4">
      <w:pPr>
        <w:jc w:val="center"/>
        <w:rPr>
          <w:rFonts w:ascii="Verdana" w:eastAsia="Verdana" w:hAnsi="Verdana" w:cs="Verdana"/>
        </w:rPr>
      </w:pPr>
    </w:p>
    <w:p w14:paraId="1F1A6344" w14:textId="77777777" w:rsidR="00714EB8" w:rsidRDefault="00714EB8" w:rsidP="00714EB8">
      <w:pPr>
        <w:pStyle w:val="Heading2"/>
        <w:rPr>
          <w:rFonts w:ascii="Verdana" w:eastAsia="Verdana" w:hAnsi="Verdana" w:cs="Verdana"/>
        </w:rPr>
      </w:pPr>
      <w:bookmarkStart w:id="1" w:name="_zidixfu2h1to" w:colFirst="0" w:colLast="0"/>
      <w:bookmarkEnd w:id="1"/>
      <w:r>
        <w:rPr>
          <w:rFonts w:ascii="Verdana" w:eastAsia="Verdana" w:hAnsi="Verdana" w:cs="Verdana"/>
        </w:rPr>
        <w:t>Your details</w:t>
      </w:r>
    </w:p>
    <w:p w14:paraId="525EDA21" w14:textId="77777777" w:rsidR="00714EB8" w:rsidRDefault="00714EB8" w:rsidP="00714EB8">
      <w:pPr>
        <w:rPr>
          <w:rFonts w:ascii="Verdana" w:eastAsia="Verdana" w:hAnsi="Verdana" w:cs="Verdana"/>
        </w:rPr>
      </w:pPr>
    </w:p>
    <w:p w14:paraId="62BB44FE" w14:textId="31269ACC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Name:</w:t>
      </w:r>
    </w:p>
    <w:p w14:paraId="310D48AC" w14:textId="68BBEC2F" w:rsidR="00714EB8" w:rsidRDefault="00714EB8" w:rsidP="00714EB8">
      <w:pPr>
        <w:rPr>
          <w:rFonts w:ascii="Verdana" w:eastAsia="Verdana" w:hAnsi="Verdana" w:cs="Verdana"/>
        </w:rPr>
      </w:pPr>
    </w:p>
    <w:p w14:paraId="0C60AFE7" w14:textId="785342C3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Any former names:</w:t>
      </w:r>
    </w:p>
    <w:p w14:paraId="2D352B2D" w14:textId="43A21EDA" w:rsidR="00714EB8" w:rsidRDefault="00714EB8" w:rsidP="00714EB8">
      <w:pPr>
        <w:rPr>
          <w:rFonts w:ascii="Verdana" w:eastAsia="Verdana" w:hAnsi="Verdana" w:cs="Verdana"/>
        </w:rPr>
      </w:pPr>
    </w:p>
    <w:p w14:paraId="3D8679B9" w14:textId="508C63C9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Date of Birth:</w:t>
      </w:r>
    </w:p>
    <w:p w14:paraId="6F97CF85" w14:textId="77777777" w:rsidR="00714EB8" w:rsidRDefault="00714EB8" w:rsidP="00714EB8">
      <w:pPr>
        <w:rPr>
          <w:rFonts w:ascii="Verdana" w:eastAsia="Verdana" w:hAnsi="Verdana" w:cs="Verdana"/>
        </w:rPr>
      </w:pPr>
    </w:p>
    <w:p w14:paraId="2E0110A9" w14:textId="6890FC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Address:</w:t>
      </w:r>
    </w:p>
    <w:p w14:paraId="79E8FA3C" w14:textId="77777777" w:rsidR="00714EB8" w:rsidRDefault="00714EB8" w:rsidP="00714EB8">
      <w:pPr>
        <w:rPr>
          <w:rFonts w:ascii="Verdana" w:eastAsia="Verdana" w:hAnsi="Verdana" w:cs="Verdana"/>
        </w:rPr>
      </w:pPr>
    </w:p>
    <w:p w14:paraId="79D4BDA3" w14:textId="777777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Postcode:</w:t>
      </w:r>
    </w:p>
    <w:p w14:paraId="717C2181" w14:textId="77777777" w:rsidR="00714EB8" w:rsidRDefault="00714EB8" w:rsidP="00714EB8">
      <w:pPr>
        <w:rPr>
          <w:rFonts w:ascii="Verdana" w:eastAsia="Verdana" w:hAnsi="Verdana" w:cs="Verdana"/>
        </w:rPr>
      </w:pPr>
    </w:p>
    <w:p w14:paraId="421E457A" w14:textId="777777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Phone:</w:t>
      </w:r>
    </w:p>
    <w:p w14:paraId="1E5C3DA7" w14:textId="77777777" w:rsidR="00714EB8" w:rsidRDefault="00714EB8" w:rsidP="00714EB8">
      <w:pPr>
        <w:rPr>
          <w:rFonts w:ascii="Verdana" w:eastAsia="Verdana" w:hAnsi="Verdana" w:cs="Verdana"/>
        </w:rPr>
      </w:pPr>
    </w:p>
    <w:p w14:paraId="53B5EB76" w14:textId="06013AD4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Email:</w:t>
      </w:r>
    </w:p>
    <w:p w14:paraId="783A7C54" w14:textId="77777777" w:rsidR="00714EB8" w:rsidRDefault="00714EB8" w:rsidP="00714EB8">
      <w:pPr>
        <w:rPr>
          <w:rFonts w:ascii="Verdana" w:eastAsia="Verdana" w:hAnsi="Verdana" w:cs="Verdana"/>
        </w:rPr>
      </w:pPr>
    </w:p>
    <w:p w14:paraId="0516E5C3" w14:textId="2D77A8CA" w:rsidR="00714EB8" w:rsidRDefault="00714EB8" w:rsidP="00714EB8">
      <w:pPr>
        <w:pStyle w:val="Heading2"/>
        <w:rPr>
          <w:rFonts w:ascii="Verdana" w:eastAsia="Verdana" w:hAnsi="Verdana" w:cs="Verdana"/>
        </w:rPr>
      </w:pPr>
      <w:bookmarkStart w:id="2" w:name="_obvz8px9oj35" w:colFirst="0" w:colLast="0"/>
      <w:bookmarkEnd w:id="2"/>
      <w:r>
        <w:rPr>
          <w:rFonts w:ascii="Verdana" w:eastAsia="Verdana" w:hAnsi="Verdana" w:cs="Verdana"/>
        </w:rPr>
        <w:t>Education and training</w:t>
      </w:r>
    </w:p>
    <w:p w14:paraId="62931CE1" w14:textId="77777777" w:rsidR="00714EB8" w:rsidRPr="00714EB8" w:rsidRDefault="00714EB8" w:rsidP="00714EB8">
      <w:pPr>
        <w:rPr>
          <w:rFonts w:eastAsia="Verdana"/>
        </w:rPr>
      </w:pPr>
    </w:p>
    <w:p w14:paraId="5A791FC9" w14:textId="0D5EEABF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Please give details of any GSCE, A-Level and graduate/post-graduate qualifications:</w:t>
      </w:r>
    </w:p>
    <w:p w14:paraId="73C559D4" w14:textId="77777777" w:rsidR="00714EB8" w:rsidRDefault="00714EB8" w:rsidP="00714EB8">
      <w:pPr>
        <w:rPr>
          <w:rFonts w:ascii="Verdana" w:eastAsia="Verdana" w:hAnsi="Verdana" w:cs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1"/>
        <w:gridCol w:w="1701"/>
        <w:gridCol w:w="2551"/>
        <w:gridCol w:w="1626"/>
      </w:tblGrid>
      <w:tr w:rsidR="00714EB8" w14:paraId="7400DD73" w14:textId="5AA22036" w:rsidTr="00714EB8">
        <w:trPr>
          <w:trHeight w:val="31"/>
        </w:trPr>
        <w:tc>
          <w:tcPr>
            <w:tcW w:w="3151" w:type="dxa"/>
            <w:tcBorders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44827" w14:textId="44DFAAAE" w:rsidR="00714EB8" w:rsidRDefault="00714EB8" w:rsidP="00714EB8">
            <w:pPr>
              <w:widowControl w:val="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Establishment and address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AD2E" w14:textId="636AEE1D" w:rsidR="00714EB8" w:rsidRDefault="00714EB8" w:rsidP="00714EB8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Dates attended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D09F" w14:textId="268AFFD7" w:rsidR="00714EB8" w:rsidRDefault="00714EB8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Subject</w:t>
            </w:r>
          </w:p>
          <w:p w14:paraId="337432CA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1626" w:type="dxa"/>
            <w:tcBorders>
              <w:left w:val="single" w:sz="4" w:space="0" w:color="auto"/>
              <w:bottom w:val="single" w:sz="4" w:space="0" w:color="auto"/>
            </w:tcBorders>
          </w:tcPr>
          <w:p w14:paraId="18BAAE88" w14:textId="7564D0D6" w:rsidR="00714EB8" w:rsidRDefault="00714EB8" w:rsidP="00714EB8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Grade</w:t>
            </w:r>
          </w:p>
        </w:tc>
      </w:tr>
      <w:tr w:rsidR="00714EB8" w14:paraId="558F8D40" w14:textId="73FCE801" w:rsidTr="00714EB8">
        <w:trPr>
          <w:trHeight w:val="2281"/>
        </w:trPr>
        <w:tc>
          <w:tcPr>
            <w:tcW w:w="31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AF664" w14:textId="77777777" w:rsidR="00714EB8" w:rsidRDefault="00714EB8" w:rsidP="00714EB8">
            <w:pPr>
              <w:widowControl w:val="0"/>
              <w:rPr>
                <w:rFonts w:ascii="Verdana" w:eastAsia="Verdana" w:hAnsi="Verdana" w:cs="Verdana"/>
              </w:rPr>
            </w:pPr>
          </w:p>
          <w:p w14:paraId="6D1B1BD0" w14:textId="77777777" w:rsidR="00714EB8" w:rsidRDefault="00714EB8" w:rsidP="00714EB8">
            <w:pPr>
              <w:widowControl w:val="0"/>
              <w:rPr>
                <w:rFonts w:ascii="Verdana" w:eastAsia="Verdana" w:hAnsi="Verdana" w:cs="Verdana"/>
              </w:rPr>
            </w:pPr>
          </w:p>
          <w:p w14:paraId="4406F153" w14:textId="77777777" w:rsidR="00714EB8" w:rsidRDefault="00714EB8" w:rsidP="00714EB8">
            <w:pPr>
              <w:widowControl w:val="0"/>
              <w:rPr>
                <w:rFonts w:ascii="Verdana" w:eastAsia="Verdana" w:hAnsi="Verdana" w:cs="Verdana"/>
              </w:rPr>
            </w:pPr>
          </w:p>
          <w:p w14:paraId="5964D33E" w14:textId="77777777" w:rsidR="00714EB8" w:rsidRDefault="00714EB8" w:rsidP="00714EB8">
            <w:pPr>
              <w:widowControl w:val="0"/>
              <w:rPr>
                <w:rFonts w:ascii="Verdana" w:eastAsia="Verdana" w:hAnsi="Verdana" w:cs="Verdana"/>
              </w:rPr>
            </w:pPr>
          </w:p>
          <w:p w14:paraId="0C08E66A" w14:textId="77777777" w:rsidR="00714EB8" w:rsidRDefault="00714EB8" w:rsidP="00714EB8">
            <w:pPr>
              <w:widowControl w:val="0"/>
              <w:rPr>
                <w:rFonts w:ascii="Verdana" w:eastAsia="Verdana" w:hAnsi="Verdana" w:cs="Verdana"/>
              </w:rPr>
            </w:pPr>
          </w:p>
          <w:p w14:paraId="4C7C31C5" w14:textId="77777777" w:rsidR="00714EB8" w:rsidRDefault="00714EB8" w:rsidP="00714EB8">
            <w:pPr>
              <w:widowControl w:val="0"/>
              <w:rPr>
                <w:rFonts w:ascii="Verdana" w:eastAsia="Verdana" w:hAnsi="Verdana" w:cs="Verdana"/>
              </w:rPr>
            </w:pPr>
          </w:p>
          <w:p w14:paraId="72271994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47FD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9179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D69FF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14EB8" w14:paraId="23A77E68" w14:textId="77777777" w:rsidTr="00714EB8">
        <w:trPr>
          <w:trHeight w:val="1601"/>
        </w:trPr>
        <w:tc>
          <w:tcPr>
            <w:tcW w:w="31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ACA74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6A94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9094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4524F5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14EB8" w14:paraId="434F559A" w14:textId="77777777" w:rsidTr="00714EB8">
        <w:trPr>
          <w:trHeight w:val="1308"/>
        </w:trPr>
        <w:tc>
          <w:tcPr>
            <w:tcW w:w="31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F1950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EE4C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CA73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78CBE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14EB8" w14:paraId="1994CDDE" w14:textId="77777777" w:rsidTr="00714EB8">
        <w:trPr>
          <w:trHeight w:val="1166"/>
        </w:trPr>
        <w:tc>
          <w:tcPr>
            <w:tcW w:w="3151" w:type="dxa"/>
            <w:tcBorders>
              <w:top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33269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1B4F8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86B3A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</w:tcBorders>
          </w:tcPr>
          <w:p w14:paraId="540687CE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</w:tbl>
    <w:p w14:paraId="26BA578A" w14:textId="367F8A83" w:rsidR="00714EB8" w:rsidRDefault="00714EB8" w:rsidP="00714EB8">
      <w:pPr>
        <w:pStyle w:val="Heading2"/>
        <w:rPr>
          <w:rFonts w:ascii="Verdana" w:eastAsia="Verdana" w:hAnsi="Verdana" w:cs="Verdana"/>
        </w:rPr>
      </w:pPr>
      <w:bookmarkStart w:id="3" w:name="_qhulv5cexz75" w:colFirst="0" w:colLast="0"/>
      <w:bookmarkEnd w:id="3"/>
    </w:p>
    <w:p w14:paraId="55F1A046" w14:textId="4D913DDC" w:rsidR="00714EB8" w:rsidRDefault="00714EB8" w:rsidP="00714EB8">
      <w:pPr>
        <w:rPr>
          <w:rFonts w:eastAsia="Verdana"/>
        </w:rPr>
      </w:pPr>
      <w:r>
        <w:rPr>
          <w:rFonts w:eastAsia="Verdana"/>
        </w:rPr>
        <w:t>Please give details of any other training</w:t>
      </w:r>
      <w:r w:rsidR="00AC1023">
        <w:rPr>
          <w:rFonts w:eastAsia="Verdana"/>
        </w:rPr>
        <w:t xml:space="preserve"> you have completed</w:t>
      </w:r>
      <w:r>
        <w:rPr>
          <w:rFonts w:eastAsia="Verdana"/>
        </w:rPr>
        <w:t xml:space="preserve"> that you feel </w:t>
      </w:r>
      <w:r w:rsidR="00AC1023">
        <w:rPr>
          <w:rFonts w:eastAsia="Verdana"/>
        </w:rPr>
        <w:t>might be relevant:</w:t>
      </w:r>
    </w:p>
    <w:p w14:paraId="29701AA7" w14:textId="5ECA82FA" w:rsidR="00714EB8" w:rsidRDefault="00714EB8" w:rsidP="00714EB8">
      <w:pPr>
        <w:rPr>
          <w:rFonts w:eastAsia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14EB8" w14:paraId="104C15EB" w14:textId="77777777" w:rsidTr="00896303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3CB4E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13FB468E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29CE798C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7119C008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03E8DA63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170EB599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2A5979D0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45A2E220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14C9BCFF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1A642E2C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</w:tbl>
    <w:p w14:paraId="49A93D0B" w14:textId="77777777" w:rsidR="00714EB8" w:rsidRDefault="00714EB8" w:rsidP="00714EB8">
      <w:pPr>
        <w:pStyle w:val="Heading2"/>
        <w:rPr>
          <w:rFonts w:ascii="Verdana" w:eastAsia="Verdana" w:hAnsi="Verdana" w:cs="Verdana"/>
        </w:rPr>
      </w:pPr>
      <w:bookmarkStart w:id="4" w:name="_97j1ykgd1f2u" w:colFirst="0" w:colLast="0"/>
      <w:bookmarkEnd w:id="4"/>
    </w:p>
    <w:p w14:paraId="51F19A3B" w14:textId="381CF329" w:rsidR="00714EB8" w:rsidRDefault="00714EB8" w:rsidP="00714EB8">
      <w:pPr>
        <w:pStyle w:val="Heading2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Employment history</w:t>
      </w:r>
    </w:p>
    <w:p w14:paraId="32D4046A" w14:textId="77777777" w:rsidR="00714EB8" w:rsidRPr="00714EB8" w:rsidRDefault="00714EB8" w:rsidP="00714EB8">
      <w:pPr>
        <w:rPr>
          <w:rFonts w:eastAsia="Verdana"/>
        </w:rPr>
      </w:pPr>
    </w:p>
    <w:p w14:paraId="3CB6BCAD" w14:textId="77777777" w:rsidR="00714EB8" w:rsidRDefault="00714EB8" w:rsidP="00714EB8">
      <w:pPr>
        <w:pStyle w:val="Heading3"/>
        <w:rPr>
          <w:rFonts w:ascii="Verdana" w:eastAsia="Verdana" w:hAnsi="Verdana" w:cs="Verdana"/>
        </w:rPr>
      </w:pPr>
      <w:bookmarkStart w:id="5" w:name="_itppkk92vaqm" w:colFirst="0" w:colLast="0"/>
      <w:bookmarkEnd w:id="5"/>
      <w:r>
        <w:rPr>
          <w:rFonts w:ascii="Verdana" w:eastAsia="Verdana" w:hAnsi="Verdana" w:cs="Verdana"/>
        </w:rPr>
        <w:t>Your current or most recent employer</w:t>
      </w:r>
    </w:p>
    <w:p w14:paraId="4970FA43" w14:textId="77777777" w:rsidR="00714EB8" w:rsidRDefault="00714EB8" w:rsidP="00714EB8">
      <w:pPr>
        <w:rPr>
          <w:rFonts w:ascii="Verdana" w:eastAsia="Verdana" w:hAnsi="Verdana" w:cs="Verdana"/>
        </w:rPr>
      </w:pPr>
    </w:p>
    <w:p w14:paraId="0E3DA5C6" w14:textId="777777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Name of employer:</w:t>
      </w:r>
    </w:p>
    <w:p w14:paraId="6E0D50B4" w14:textId="77777777" w:rsidR="00714EB8" w:rsidRDefault="00714EB8" w:rsidP="00714EB8">
      <w:pPr>
        <w:rPr>
          <w:rFonts w:ascii="Verdana" w:eastAsia="Verdana" w:hAnsi="Verdana" w:cs="Verdana"/>
        </w:rPr>
      </w:pPr>
    </w:p>
    <w:p w14:paraId="0FDDF6F0" w14:textId="777777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Address:</w:t>
      </w:r>
    </w:p>
    <w:p w14:paraId="51571E3E" w14:textId="77777777" w:rsidR="00714EB8" w:rsidRDefault="00714EB8" w:rsidP="00714EB8">
      <w:pPr>
        <w:rPr>
          <w:rFonts w:ascii="Verdana" w:eastAsia="Verdana" w:hAnsi="Verdana" w:cs="Verdana"/>
        </w:rPr>
      </w:pPr>
    </w:p>
    <w:p w14:paraId="16300E30" w14:textId="777777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Postcode:</w:t>
      </w:r>
    </w:p>
    <w:p w14:paraId="4C9CFCDC" w14:textId="77777777" w:rsidR="00714EB8" w:rsidRDefault="00714EB8" w:rsidP="00714EB8">
      <w:pPr>
        <w:rPr>
          <w:rFonts w:ascii="Verdana" w:eastAsia="Verdana" w:hAnsi="Verdana" w:cs="Verdana"/>
        </w:rPr>
      </w:pPr>
    </w:p>
    <w:p w14:paraId="3D9D7151" w14:textId="777777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Job title:</w:t>
      </w:r>
    </w:p>
    <w:p w14:paraId="5C1111C2" w14:textId="77777777" w:rsidR="00714EB8" w:rsidRDefault="00714EB8" w:rsidP="00714EB8">
      <w:pPr>
        <w:rPr>
          <w:rFonts w:ascii="Verdana" w:eastAsia="Verdana" w:hAnsi="Verdana" w:cs="Verdana"/>
        </w:rPr>
      </w:pPr>
    </w:p>
    <w:p w14:paraId="15E31772" w14:textId="777777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Pay:</w:t>
      </w:r>
    </w:p>
    <w:p w14:paraId="44072D55" w14:textId="77777777" w:rsidR="00714EB8" w:rsidRDefault="00714EB8" w:rsidP="00714EB8">
      <w:pPr>
        <w:rPr>
          <w:rFonts w:ascii="Verdana" w:eastAsia="Verdana" w:hAnsi="Verdana" w:cs="Verdana"/>
        </w:rPr>
      </w:pPr>
    </w:p>
    <w:p w14:paraId="6262E334" w14:textId="777777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Length of time with employer:</w:t>
      </w:r>
    </w:p>
    <w:p w14:paraId="06B32D1E" w14:textId="77777777" w:rsidR="00714EB8" w:rsidRDefault="00714EB8" w:rsidP="00714EB8">
      <w:pPr>
        <w:rPr>
          <w:rFonts w:ascii="Verdana" w:eastAsia="Verdana" w:hAnsi="Verdana" w:cs="Verdana"/>
        </w:rPr>
      </w:pPr>
    </w:p>
    <w:p w14:paraId="22D6889B" w14:textId="777777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Reason for leaving: </w:t>
      </w:r>
    </w:p>
    <w:p w14:paraId="1B435856" w14:textId="77777777" w:rsidR="00714EB8" w:rsidRDefault="00714EB8" w:rsidP="00714EB8">
      <w:pPr>
        <w:rPr>
          <w:rFonts w:ascii="Verdana" w:eastAsia="Verdana" w:hAnsi="Verdana" w:cs="Verdana"/>
        </w:rPr>
      </w:pPr>
    </w:p>
    <w:p w14:paraId="7B428FC7" w14:textId="77777777" w:rsidR="00714EB8" w:rsidRDefault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br w:type="page"/>
      </w:r>
    </w:p>
    <w:p w14:paraId="01A08D4C" w14:textId="2E75E0EC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lastRenderedPageBreak/>
        <w:t xml:space="preserve">Duties: </w:t>
      </w:r>
    </w:p>
    <w:p w14:paraId="07595CFA" w14:textId="77777777" w:rsidR="00714EB8" w:rsidRDefault="00714EB8" w:rsidP="00714EB8">
      <w:pPr>
        <w:rPr>
          <w:rFonts w:ascii="Verdana" w:eastAsia="Verdana" w:hAnsi="Verdana" w:cs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14EB8" w14:paraId="4E408F9D" w14:textId="77777777" w:rsidTr="00896303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0976D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50CDDCD8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049E1B0F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4080BC4E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25C4DC79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0C4AC329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2B2DAE06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1279E384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6919EF6E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23033CCF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</w:tbl>
    <w:p w14:paraId="1DD25FA4" w14:textId="77777777" w:rsidR="00714EB8" w:rsidRDefault="00714EB8" w:rsidP="00714EB8">
      <w:pPr>
        <w:rPr>
          <w:rFonts w:ascii="Verdana" w:eastAsia="Verdana" w:hAnsi="Verdana" w:cs="Verdana"/>
        </w:rPr>
      </w:pPr>
    </w:p>
    <w:p w14:paraId="2AABD5BF" w14:textId="0BAD5898" w:rsidR="00714EB8" w:rsidRDefault="00714EB8" w:rsidP="00714EB8">
      <w:pPr>
        <w:pStyle w:val="Heading3"/>
        <w:rPr>
          <w:rFonts w:ascii="Verdana" w:eastAsia="Verdana" w:hAnsi="Verdana" w:cs="Verdana"/>
        </w:rPr>
      </w:pPr>
      <w:bookmarkStart w:id="6" w:name="_81dqi68kkna8" w:colFirst="0" w:colLast="0"/>
      <w:bookmarkEnd w:id="6"/>
      <w:r>
        <w:rPr>
          <w:rFonts w:ascii="Verdana" w:eastAsia="Verdana" w:hAnsi="Verdana" w:cs="Verdana"/>
        </w:rPr>
        <w:t>Previous employers</w:t>
      </w:r>
    </w:p>
    <w:p w14:paraId="142C6822" w14:textId="77777777" w:rsidR="00714EB8" w:rsidRPr="00714EB8" w:rsidRDefault="00714EB8" w:rsidP="00714EB8">
      <w:pPr>
        <w:rPr>
          <w:rFonts w:eastAsia="Verdana"/>
        </w:rPr>
      </w:pPr>
    </w:p>
    <w:p w14:paraId="1D33B896" w14:textId="78823959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Please tell us about other jobs you have done and about the skills</w:t>
      </w:r>
      <w:r w:rsidR="00AC1023">
        <w:rPr>
          <w:rFonts w:ascii="Verdana" w:eastAsia="Verdana" w:hAnsi="Verdana" w:cs="Verdana"/>
        </w:rPr>
        <w:t xml:space="preserve"> that</w:t>
      </w:r>
      <w:r>
        <w:rPr>
          <w:rFonts w:ascii="Verdana" w:eastAsia="Verdana" w:hAnsi="Verdana" w:cs="Verdana"/>
        </w:rPr>
        <w:t xml:space="preserve"> you used or learned in those jobs.</w:t>
      </w:r>
    </w:p>
    <w:p w14:paraId="643D0ECF" w14:textId="77777777" w:rsidR="00714EB8" w:rsidRDefault="00714EB8" w:rsidP="00714EB8">
      <w:pPr>
        <w:rPr>
          <w:rFonts w:ascii="Verdana" w:eastAsia="Verdana" w:hAnsi="Verdana" w:cs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8"/>
        <w:gridCol w:w="3759"/>
        <w:gridCol w:w="3512"/>
      </w:tblGrid>
      <w:tr w:rsidR="00714EB8" w14:paraId="5DFEDBBB" w14:textId="69581C96" w:rsidTr="00714EB8">
        <w:trPr>
          <w:trHeight w:val="262"/>
        </w:trPr>
        <w:tc>
          <w:tcPr>
            <w:tcW w:w="1758" w:type="dxa"/>
            <w:tcBorders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B54BE" w14:textId="0847DF00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Dates of employment</w:t>
            </w:r>
          </w:p>
        </w:tc>
        <w:tc>
          <w:tcPr>
            <w:tcW w:w="3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B596" w14:textId="771D40D9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Role, employer and address</w:t>
            </w:r>
          </w:p>
        </w:tc>
        <w:tc>
          <w:tcPr>
            <w:tcW w:w="3512" w:type="dxa"/>
            <w:tcBorders>
              <w:left w:val="single" w:sz="4" w:space="0" w:color="auto"/>
              <w:bottom w:val="single" w:sz="4" w:space="0" w:color="auto"/>
            </w:tcBorders>
          </w:tcPr>
          <w:p w14:paraId="744DA7F7" w14:textId="08760376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Duties/skills/lessons</w:t>
            </w:r>
            <w:r w:rsidR="007544A4">
              <w:rPr>
                <w:rFonts w:ascii="Verdana" w:eastAsia="Verdana" w:hAnsi="Verdana" w:cs="Verdana"/>
              </w:rPr>
              <w:t xml:space="preserve"> learned</w:t>
            </w:r>
          </w:p>
        </w:tc>
      </w:tr>
      <w:tr w:rsidR="00714EB8" w14:paraId="5BF20E5C" w14:textId="77777777" w:rsidTr="00714EB8">
        <w:trPr>
          <w:trHeight w:val="1529"/>
        </w:trPr>
        <w:tc>
          <w:tcPr>
            <w:tcW w:w="1758" w:type="dxa"/>
            <w:tcBorders>
              <w:top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5F22C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84605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</w:tcBorders>
          </w:tcPr>
          <w:p w14:paraId="105304F6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14EB8" w14:paraId="543FB0F0" w14:textId="5C06B76A" w:rsidTr="00714EB8">
        <w:trPr>
          <w:trHeight w:val="1473"/>
        </w:trPr>
        <w:tc>
          <w:tcPr>
            <w:tcW w:w="17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F6057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3759" w:type="dxa"/>
            <w:tcBorders>
              <w:left w:val="single" w:sz="4" w:space="0" w:color="auto"/>
              <w:right w:val="single" w:sz="4" w:space="0" w:color="auto"/>
            </w:tcBorders>
          </w:tcPr>
          <w:p w14:paraId="4D0511ED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3512" w:type="dxa"/>
            <w:tcBorders>
              <w:left w:val="single" w:sz="4" w:space="0" w:color="auto"/>
            </w:tcBorders>
          </w:tcPr>
          <w:p w14:paraId="08B73374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14EB8" w14:paraId="5A9B54B2" w14:textId="7C003E58" w:rsidTr="00714EB8">
        <w:trPr>
          <w:trHeight w:val="1483"/>
        </w:trPr>
        <w:tc>
          <w:tcPr>
            <w:tcW w:w="17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A2648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3759" w:type="dxa"/>
            <w:tcBorders>
              <w:left w:val="single" w:sz="4" w:space="0" w:color="auto"/>
              <w:right w:val="single" w:sz="4" w:space="0" w:color="auto"/>
            </w:tcBorders>
          </w:tcPr>
          <w:p w14:paraId="166B3E23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3512" w:type="dxa"/>
            <w:tcBorders>
              <w:left w:val="single" w:sz="4" w:space="0" w:color="auto"/>
            </w:tcBorders>
          </w:tcPr>
          <w:p w14:paraId="3064B25A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14EB8" w14:paraId="2F6F952E" w14:textId="7FF5EED1" w:rsidTr="00714EB8">
        <w:trPr>
          <w:trHeight w:val="1479"/>
        </w:trPr>
        <w:tc>
          <w:tcPr>
            <w:tcW w:w="17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446DF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3759" w:type="dxa"/>
            <w:tcBorders>
              <w:left w:val="single" w:sz="4" w:space="0" w:color="auto"/>
              <w:right w:val="single" w:sz="4" w:space="0" w:color="auto"/>
            </w:tcBorders>
          </w:tcPr>
          <w:p w14:paraId="6EE3994C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3512" w:type="dxa"/>
            <w:tcBorders>
              <w:left w:val="single" w:sz="4" w:space="0" w:color="auto"/>
            </w:tcBorders>
          </w:tcPr>
          <w:p w14:paraId="18D7CBBA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14EB8" w14:paraId="40F45690" w14:textId="4B0CE168" w:rsidTr="00714EB8">
        <w:trPr>
          <w:trHeight w:val="1440"/>
        </w:trPr>
        <w:tc>
          <w:tcPr>
            <w:tcW w:w="17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A7C6D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3759" w:type="dxa"/>
            <w:tcBorders>
              <w:left w:val="single" w:sz="4" w:space="0" w:color="auto"/>
              <w:right w:val="single" w:sz="4" w:space="0" w:color="auto"/>
            </w:tcBorders>
          </w:tcPr>
          <w:p w14:paraId="4427F175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3512" w:type="dxa"/>
            <w:tcBorders>
              <w:left w:val="single" w:sz="4" w:space="0" w:color="auto"/>
            </w:tcBorders>
          </w:tcPr>
          <w:p w14:paraId="48303024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</w:tbl>
    <w:p w14:paraId="2E82F1D4" w14:textId="17866CA5" w:rsidR="00714EB8" w:rsidRDefault="00714EB8" w:rsidP="00714EB8">
      <w:pPr>
        <w:rPr>
          <w:rFonts w:ascii="Verdana" w:eastAsia="Verdana" w:hAnsi="Verdana" w:cs="Verdana"/>
        </w:rPr>
      </w:pPr>
      <w:bookmarkStart w:id="7" w:name="_2hk78iv0b9mh" w:colFirst="0" w:colLast="0"/>
      <w:bookmarkEnd w:id="7"/>
      <w:r>
        <w:rPr>
          <w:rFonts w:ascii="Verdana" w:eastAsia="Verdana" w:hAnsi="Verdana" w:cs="Verdana"/>
        </w:rPr>
        <w:lastRenderedPageBreak/>
        <w:t>If applicable, please use the space below to explain any gaps in employment:</w:t>
      </w:r>
    </w:p>
    <w:p w14:paraId="1B02C136" w14:textId="77777777" w:rsidR="000F27EF" w:rsidRDefault="000F27EF" w:rsidP="00714EB8">
      <w:pPr>
        <w:rPr>
          <w:rFonts w:ascii="Verdana" w:eastAsia="Verdana" w:hAnsi="Verdana" w:cs="Verdana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F27EF" w14:paraId="34052181" w14:textId="77777777" w:rsidTr="000F27EF">
        <w:trPr>
          <w:trHeight w:val="2596"/>
        </w:trPr>
        <w:tc>
          <w:tcPr>
            <w:tcW w:w="9067" w:type="dxa"/>
          </w:tcPr>
          <w:p w14:paraId="045B0CC2" w14:textId="77777777" w:rsidR="000F27EF" w:rsidRDefault="000F27EF" w:rsidP="00714EB8">
            <w:pPr>
              <w:rPr>
                <w:rFonts w:ascii="Verdana" w:eastAsia="Verdana" w:hAnsi="Verdana" w:cs="Verdana"/>
              </w:rPr>
            </w:pPr>
          </w:p>
        </w:tc>
      </w:tr>
    </w:tbl>
    <w:p w14:paraId="58FBFF9C" w14:textId="2B64C56B" w:rsidR="00714EB8" w:rsidRDefault="00714EB8" w:rsidP="00714EB8">
      <w:pPr>
        <w:rPr>
          <w:rFonts w:ascii="Verdana" w:eastAsia="Verdana" w:hAnsi="Verdana" w:cs="Verdana"/>
        </w:rPr>
      </w:pPr>
    </w:p>
    <w:p w14:paraId="7F7FAC70" w14:textId="77777777" w:rsidR="00714EB8" w:rsidRDefault="00714EB8" w:rsidP="00714EB8">
      <w:pPr>
        <w:pStyle w:val="Heading2"/>
        <w:rPr>
          <w:rFonts w:ascii="Verdana" w:eastAsia="Verdana" w:hAnsi="Verdana" w:cs="Verdana"/>
        </w:rPr>
      </w:pPr>
    </w:p>
    <w:p w14:paraId="51BA8CAC" w14:textId="6392463B" w:rsidR="000F27EF" w:rsidRPr="007F03FF" w:rsidRDefault="00985ACA" w:rsidP="000F27EF">
      <w:pPr>
        <w:pStyle w:val="Heading2"/>
        <w:rPr>
          <w:rFonts w:ascii="Verdana" w:eastAsia="Verdana" w:hAnsi="Verdana" w:cs="Verdana"/>
        </w:rPr>
      </w:pPr>
      <w:r w:rsidRPr="007F03FF">
        <w:rPr>
          <w:rFonts w:ascii="Verdana" w:eastAsia="Verdana" w:hAnsi="Verdana" w:cs="Verdana"/>
        </w:rPr>
        <w:t>The Christian Faith</w:t>
      </w:r>
    </w:p>
    <w:p w14:paraId="0708E4EA" w14:textId="6BCC6C81" w:rsidR="000F27EF" w:rsidRPr="007F03FF" w:rsidRDefault="000F27EF" w:rsidP="000F27EF">
      <w:pPr>
        <w:rPr>
          <w:rFonts w:eastAsia="Verdana"/>
        </w:rPr>
      </w:pPr>
    </w:p>
    <w:p w14:paraId="53FF8CC1" w14:textId="031ACA52" w:rsidR="00AC1023" w:rsidRDefault="00985ACA">
      <w:pPr>
        <w:rPr>
          <w:rFonts w:ascii="Verdana" w:eastAsia="Verdana" w:hAnsi="Verdana" w:cs="Verdana"/>
        </w:rPr>
      </w:pPr>
      <w:r w:rsidRPr="007F03FF">
        <w:rPr>
          <w:rFonts w:ascii="Verdana" w:eastAsia="Verdana" w:hAnsi="Verdana" w:cs="Verdana"/>
        </w:rPr>
        <w:t>P</w:t>
      </w:r>
      <w:r w:rsidR="000F27EF" w:rsidRPr="007F03FF">
        <w:rPr>
          <w:rFonts w:ascii="Verdana" w:eastAsia="Verdana" w:hAnsi="Verdana" w:cs="Verdana"/>
        </w:rPr>
        <w:t xml:space="preserve">lease </w:t>
      </w:r>
      <w:r w:rsidR="00AC1023" w:rsidRPr="007F03FF">
        <w:rPr>
          <w:rFonts w:ascii="Verdana" w:eastAsia="Verdana" w:hAnsi="Verdana" w:cs="Verdana"/>
        </w:rPr>
        <w:t xml:space="preserve">briefly outline </w:t>
      </w:r>
      <w:r w:rsidR="007109BA" w:rsidRPr="007F03FF">
        <w:rPr>
          <w:rFonts w:ascii="Verdana" w:eastAsia="Verdana" w:hAnsi="Verdana" w:cs="Verdana"/>
        </w:rPr>
        <w:t>why you believe you would be well placed to</w:t>
      </w:r>
      <w:r w:rsidR="00EC205E" w:rsidRPr="007F03FF">
        <w:rPr>
          <w:rFonts w:ascii="Verdana" w:eastAsia="Verdana" w:hAnsi="Verdana" w:cs="Verdana"/>
        </w:rPr>
        <w:t xml:space="preserve"> respect the beliefs and ethos of the church ministry team, and work with the team harmoniously and supportively. </w:t>
      </w:r>
    </w:p>
    <w:p w14:paraId="37F9F7D9" w14:textId="77777777" w:rsidR="00AC1023" w:rsidRDefault="00AC1023">
      <w:pPr>
        <w:rPr>
          <w:rFonts w:ascii="Verdana" w:eastAsia="Verdana" w:hAnsi="Verdana" w:cs="Verdana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AC1023" w14:paraId="5DB54EDE" w14:textId="77777777" w:rsidTr="00AC1023">
        <w:trPr>
          <w:trHeight w:val="8325"/>
        </w:trPr>
        <w:tc>
          <w:tcPr>
            <w:tcW w:w="8926" w:type="dxa"/>
          </w:tcPr>
          <w:p w14:paraId="34C75284" w14:textId="77777777" w:rsidR="00AC1023" w:rsidRDefault="00AC1023">
            <w:pPr>
              <w:rPr>
                <w:rFonts w:ascii="Verdana" w:eastAsia="Verdana" w:hAnsi="Verdana" w:cs="Verdana"/>
              </w:rPr>
            </w:pPr>
          </w:p>
        </w:tc>
      </w:tr>
    </w:tbl>
    <w:p w14:paraId="1540858E" w14:textId="5E7B03DF" w:rsidR="00714EB8" w:rsidRDefault="00714EB8" w:rsidP="00714EB8">
      <w:pPr>
        <w:pStyle w:val="Heading2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lastRenderedPageBreak/>
        <w:t>Supporting statement</w:t>
      </w:r>
    </w:p>
    <w:p w14:paraId="30507028" w14:textId="77777777" w:rsidR="00AC1023" w:rsidRPr="00AC1023" w:rsidRDefault="00AC1023" w:rsidP="00AC1023">
      <w:pPr>
        <w:rPr>
          <w:rFonts w:eastAsia="Verdana"/>
        </w:rPr>
      </w:pPr>
    </w:p>
    <w:p w14:paraId="67504C49" w14:textId="51212FB6" w:rsidR="00714EB8" w:rsidRPr="00FA490F" w:rsidRDefault="00714EB8" w:rsidP="00714EB8">
      <w:pPr>
        <w:rPr>
          <w:rFonts w:ascii="Verdana" w:eastAsia="Verdana" w:hAnsi="Verdana" w:cs="Verdana"/>
          <w:i/>
        </w:rPr>
      </w:pPr>
      <w:r>
        <w:rPr>
          <w:rFonts w:ascii="Verdana" w:eastAsia="Verdana" w:hAnsi="Verdana" w:cs="Verdana"/>
        </w:rPr>
        <w:t>Please tell us why you applied for this job and why you think you are the best person for the job.</w:t>
      </w:r>
      <w:r w:rsidR="00AC1023">
        <w:rPr>
          <w:rFonts w:ascii="Verdana" w:eastAsia="Verdana" w:hAnsi="Verdana" w:cs="Verdana"/>
        </w:rPr>
        <w:t xml:space="preserve">  </w:t>
      </w:r>
      <w:r w:rsidR="00AC1023" w:rsidRPr="00FA490F">
        <w:rPr>
          <w:rFonts w:ascii="Verdana" w:eastAsia="Verdana" w:hAnsi="Verdana" w:cs="Verdana"/>
          <w:i/>
        </w:rPr>
        <w:t xml:space="preserve">Please limit your response to </w:t>
      </w:r>
      <w:r w:rsidR="002D5304">
        <w:rPr>
          <w:rFonts w:ascii="Verdana" w:eastAsia="Verdana" w:hAnsi="Verdana" w:cs="Verdana"/>
          <w:i/>
        </w:rPr>
        <w:t>3</w:t>
      </w:r>
      <w:r w:rsidR="00AC1023" w:rsidRPr="00FA490F">
        <w:rPr>
          <w:rFonts w:ascii="Verdana" w:eastAsia="Verdana" w:hAnsi="Verdana" w:cs="Verdana"/>
          <w:i/>
        </w:rPr>
        <w:t>00 words.</w:t>
      </w:r>
    </w:p>
    <w:p w14:paraId="3C9D8BC1" w14:textId="77777777" w:rsidR="000F27EF" w:rsidRDefault="000F27EF" w:rsidP="00714EB8">
      <w:pPr>
        <w:rPr>
          <w:rFonts w:ascii="Verdana" w:eastAsia="Verdana" w:hAnsi="Verdana" w:cs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14EB8" w14:paraId="7BD22F99" w14:textId="77777777" w:rsidTr="00AC1023">
        <w:trPr>
          <w:trHeight w:val="11929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B531C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11402886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655F5DDE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16A0E88A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3605B646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142E617E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525ECBE1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19C05DEB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03DFB86C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38B2B59E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3AEE3295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5F176335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1F45C35E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5264C231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7E7AB1DB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44061984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390DB9A4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5E979681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7875A91A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54E54D45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</w:tbl>
    <w:p w14:paraId="4978F120" w14:textId="7211CBC5" w:rsidR="00714EB8" w:rsidRDefault="00714EB8" w:rsidP="00714EB8">
      <w:pPr>
        <w:pStyle w:val="Heading2"/>
        <w:rPr>
          <w:rFonts w:ascii="Verdana" w:eastAsia="Verdana" w:hAnsi="Verdana" w:cs="Verdana"/>
        </w:rPr>
      </w:pPr>
      <w:bookmarkStart w:id="8" w:name="_ojwn8qfpdqo4" w:colFirst="0" w:colLast="0"/>
      <w:bookmarkEnd w:id="8"/>
      <w:r>
        <w:rPr>
          <w:rFonts w:ascii="Verdana" w:eastAsia="Verdana" w:hAnsi="Verdana" w:cs="Verdana"/>
        </w:rPr>
        <w:t>Interview arrangements and availability</w:t>
      </w:r>
    </w:p>
    <w:p w14:paraId="2FC34418" w14:textId="77777777" w:rsidR="00AC1023" w:rsidRPr="00AC1023" w:rsidRDefault="00AC1023" w:rsidP="00AC1023">
      <w:pPr>
        <w:rPr>
          <w:rFonts w:eastAsia="Verdana"/>
        </w:rPr>
      </w:pPr>
    </w:p>
    <w:p w14:paraId="3FC72BDF" w14:textId="777777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lastRenderedPageBreak/>
        <w:t>If you have a disability, please tell us if there are any reasonable adjustments we can make to help you in your application or with our recruitment process.</w:t>
      </w:r>
    </w:p>
    <w:p w14:paraId="56EADC48" w14:textId="77777777" w:rsidR="00714EB8" w:rsidRDefault="00714EB8" w:rsidP="00714EB8">
      <w:pPr>
        <w:rPr>
          <w:rFonts w:ascii="Verdana" w:eastAsia="Verdana" w:hAnsi="Verdana" w:cs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14EB8" w14:paraId="0AF698F0" w14:textId="77777777" w:rsidTr="00896303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1A0EF" w14:textId="77777777" w:rsidR="00714EB8" w:rsidRDefault="00714EB8" w:rsidP="00896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</w:rPr>
            </w:pPr>
          </w:p>
          <w:p w14:paraId="3E579E15" w14:textId="77777777" w:rsidR="00714EB8" w:rsidRDefault="00714EB8" w:rsidP="00896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</w:rPr>
            </w:pPr>
          </w:p>
          <w:p w14:paraId="42585A61" w14:textId="77777777" w:rsidR="00714EB8" w:rsidRDefault="00714EB8" w:rsidP="00896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</w:rPr>
            </w:pPr>
          </w:p>
          <w:p w14:paraId="52901168" w14:textId="77777777" w:rsidR="00714EB8" w:rsidRDefault="00714EB8" w:rsidP="00896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</w:rPr>
            </w:pPr>
          </w:p>
          <w:p w14:paraId="7BF89845" w14:textId="77777777" w:rsidR="00714EB8" w:rsidRDefault="00714EB8" w:rsidP="00896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</w:rPr>
            </w:pPr>
          </w:p>
        </w:tc>
      </w:tr>
    </w:tbl>
    <w:p w14:paraId="3155EB0E" w14:textId="77777777" w:rsidR="00714EB8" w:rsidRDefault="00714EB8" w:rsidP="00714EB8">
      <w:pPr>
        <w:rPr>
          <w:rFonts w:ascii="Verdana" w:eastAsia="Verdana" w:hAnsi="Verdana" w:cs="Verdana"/>
        </w:rPr>
      </w:pPr>
    </w:p>
    <w:p w14:paraId="482756F2" w14:textId="777777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Are there any dates when you will not be available for interview?</w:t>
      </w:r>
    </w:p>
    <w:p w14:paraId="283F5A1B" w14:textId="77777777" w:rsidR="00714EB8" w:rsidRDefault="00714EB8" w:rsidP="00714EB8">
      <w:pPr>
        <w:rPr>
          <w:rFonts w:ascii="Verdana" w:eastAsia="Verdana" w:hAnsi="Verdana" w:cs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14EB8" w14:paraId="5499357B" w14:textId="77777777" w:rsidTr="00896303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08FA2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7642FAD0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029CE9EA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58C65C4C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4CCFA27B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</w:tbl>
    <w:p w14:paraId="14A57FA3" w14:textId="77777777" w:rsidR="00714EB8" w:rsidRDefault="00714EB8" w:rsidP="00714EB8">
      <w:pPr>
        <w:rPr>
          <w:rFonts w:ascii="Verdana" w:eastAsia="Verdana" w:hAnsi="Verdana" w:cs="Verdana"/>
        </w:rPr>
      </w:pPr>
    </w:p>
    <w:p w14:paraId="7BE268C0" w14:textId="77777777" w:rsidR="00714EB8" w:rsidRDefault="00714EB8" w:rsidP="00714EB8">
      <w:pPr>
        <w:rPr>
          <w:rFonts w:ascii="Verdana" w:eastAsia="Verdana" w:hAnsi="Verdana" w:cs="Verdana"/>
        </w:rPr>
      </w:pPr>
    </w:p>
    <w:p w14:paraId="2C1E3C6D" w14:textId="626D79C1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When can you start working for us?</w:t>
      </w:r>
    </w:p>
    <w:p w14:paraId="1F00DB85" w14:textId="77777777" w:rsidR="00714EB8" w:rsidRDefault="00714EB8" w:rsidP="00714EB8">
      <w:pPr>
        <w:rPr>
          <w:rFonts w:ascii="Verdana" w:eastAsia="Verdana" w:hAnsi="Verdana" w:cs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14EB8" w14:paraId="132B24AA" w14:textId="77777777" w:rsidTr="00896303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24073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2E9F7264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35F42E7C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73A821D0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14260F71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</w:tbl>
    <w:p w14:paraId="2E6F4199" w14:textId="77777777" w:rsidR="00714EB8" w:rsidRDefault="00714EB8" w:rsidP="00714EB8">
      <w:pPr>
        <w:pStyle w:val="Heading2"/>
        <w:rPr>
          <w:rFonts w:ascii="Verdana" w:eastAsia="Verdana" w:hAnsi="Verdana" w:cs="Verdana"/>
        </w:rPr>
      </w:pPr>
      <w:bookmarkStart w:id="9" w:name="_l4j9qclj5v1t" w:colFirst="0" w:colLast="0"/>
      <w:bookmarkEnd w:id="9"/>
    </w:p>
    <w:p w14:paraId="792A5396" w14:textId="6631ACAF" w:rsidR="00714EB8" w:rsidRDefault="00714EB8" w:rsidP="00714EB8">
      <w:pPr>
        <w:pStyle w:val="Heading2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Right to work in the UK</w:t>
      </w:r>
    </w:p>
    <w:p w14:paraId="1ABA976F" w14:textId="77777777" w:rsidR="00714EB8" w:rsidRPr="00714EB8" w:rsidRDefault="00714EB8" w:rsidP="00714EB8">
      <w:pPr>
        <w:rPr>
          <w:rFonts w:eastAsia="Verdana"/>
        </w:rPr>
      </w:pPr>
    </w:p>
    <w:p w14:paraId="67D5ACC8" w14:textId="4D631F16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Do you need a work permit to work in the UK? Yes / No</w:t>
      </w:r>
    </w:p>
    <w:p w14:paraId="6EAC7D6F" w14:textId="77777777" w:rsidR="00714EB8" w:rsidRDefault="00714EB8" w:rsidP="00714EB8">
      <w:pPr>
        <w:rPr>
          <w:rFonts w:ascii="Verdana" w:eastAsia="Verdana" w:hAnsi="Verdana" w:cs="Verdana"/>
        </w:rPr>
      </w:pPr>
    </w:p>
    <w:p w14:paraId="31F3B8ED" w14:textId="77777777" w:rsidR="00AC1023" w:rsidRDefault="00AC1023">
      <w:pPr>
        <w:rPr>
          <w:rFonts w:ascii="Verdana" w:eastAsia="Verdana" w:hAnsi="Verdana" w:cs="Verdana"/>
          <w:color w:val="365F91" w:themeColor="accent1" w:themeShade="BF"/>
          <w:sz w:val="26"/>
          <w:szCs w:val="26"/>
        </w:rPr>
      </w:pPr>
      <w:bookmarkStart w:id="10" w:name="_t2k2hyav6xgs" w:colFirst="0" w:colLast="0"/>
      <w:bookmarkEnd w:id="10"/>
      <w:r>
        <w:rPr>
          <w:rFonts w:ascii="Verdana" w:eastAsia="Verdana" w:hAnsi="Verdana" w:cs="Verdana"/>
        </w:rPr>
        <w:br w:type="page"/>
      </w:r>
    </w:p>
    <w:p w14:paraId="0B526846" w14:textId="151A6DD1" w:rsidR="00714EB8" w:rsidRDefault="00714EB8" w:rsidP="00714EB8">
      <w:pPr>
        <w:pStyle w:val="Heading2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lastRenderedPageBreak/>
        <w:t>References</w:t>
      </w:r>
    </w:p>
    <w:p w14:paraId="20AC386D" w14:textId="77777777" w:rsidR="00714EB8" w:rsidRPr="00714EB8" w:rsidRDefault="00714EB8" w:rsidP="00714EB8">
      <w:pPr>
        <w:rPr>
          <w:rFonts w:eastAsia="Verdana"/>
        </w:rPr>
      </w:pPr>
    </w:p>
    <w:p w14:paraId="73770351" w14:textId="5E623562" w:rsidR="00714EB8" w:rsidRPr="002D0A96" w:rsidRDefault="00714EB8" w:rsidP="00714EB8">
      <w:pPr>
        <w:rPr>
          <w:rFonts w:ascii="Verdana" w:eastAsia="Verdana" w:hAnsi="Verdana" w:cs="Verdana"/>
          <w:i/>
          <w:iCs/>
        </w:rPr>
      </w:pPr>
      <w:r>
        <w:rPr>
          <w:rFonts w:ascii="Verdana" w:eastAsia="Verdana" w:hAnsi="Verdana" w:cs="Verdana"/>
        </w:rPr>
        <w:t xml:space="preserve">Please give the names and contact details of 2 people who we can ask to give you a reference. We may ask them before an employment offer is made. We will not ask your current employer until we get your permission. </w:t>
      </w:r>
      <w:r w:rsidR="002D0A96">
        <w:rPr>
          <w:rFonts w:ascii="Verdana" w:eastAsia="Verdana" w:hAnsi="Verdana" w:cs="Verdana"/>
          <w:i/>
          <w:iCs/>
        </w:rPr>
        <w:t xml:space="preserve">Please </w:t>
      </w:r>
      <w:proofErr w:type="gramStart"/>
      <w:r w:rsidR="002D0A96">
        <w:rPr>
          <w:rFonts w:ascii="Verdana" w:eastAsia="Verdana" w:hAnsi="Verdana" w:cs="Verdana"/>
          <w:i/>
          <w:iCs/>
        </w:rPr>
        <w:t>note:</w:t>
      </w:r>
      <w:proofErr w:type="gramEnd"/>
      <w:r w:rsidR="002D0A96">
        <w:rPr>
          <w:rFonts w:ascii="Verdana" w:eastAsia="Verdana" w:hAnsi="Verdana" w:cs="Verdana"/>
          <w:i/>
          <w:iCs/>
        </w:rPr>
        <w:t xml:space="preserve"> referees should not be family members. They should have known you within the last two years. One referee should be </w:t>
      </w:r>
      <w:r w:rsidR="00F560D7">
        <w:rPr>
          <w:rFonts w:ascii="Verdana" w:eastAsia="Verdana" w:hAnsi="Verdana" w:cs="Verdana"/>
          <w:i/>
          <w:iCs/>
        </w:rPr>
        <w:t xml:space="preserve">a professional referee </w:t>
      </w:r>
      <w:r w:rsidR="00274EC3">
        <w:rPr>
          <w:rFonts w:ascii="Verdana" w:eastAsia="Verdana" w:hAnsi="Verdana" w:cs="Verdana"/>
          <w:i/>
          <w:iCs/>
        </w:rPr>
        <w:t>who is your current or most recent employer or manager.</w:t>
      </w:r>
    </w:p>
    <w:p w14:paraId="4E127A81" w14:textId="77777777" w:rsidR="00714EB8" w:rsidRDefault="00714EB8" w:rsidP="00714EB8">
      <w:pPr>
        <w:rPr>
          <w:rFonts w:ascii="Verdana" w:eastAsia="Verdana" w:hAnsi="Verdana" w:cs="Verdana"/>
        </w:rPr>
      </w:pPr>
    </w:p>
    <w:p w14:paraId="37C73BFA" w14:textId="75F5940F" w:rsidR="00714EB8" w:rsidRDefault="00714EB8" w:rsidP="00714EB8">
      <w:pPr>
        <w:pStyle w:val="Heading3"/>
        <w:rPr>
          <w:rFonts w:ascii="Verdana" w:eastAsia="Verdana" w:hAnsi="Verdana" w:cs="Verdana"/>
        </w:rPr>
      </w:pPr>
      <w:bookmarkStart w:id="11" w:name="_w5ptqqnrjpr0" w:colFirst="0" w:colLast="0"/>
      <w:bookmarkEnd w:id="11"/>
      <w:r>
        <w:rPr>
          <w:rFonts w:ascii="Verdana" w:eastAsia="Verdana" w:hAnsi="Verdana" w:cs="Verdana"/>
        </w:rPr>
        <w:t>Referee 1</w:t>
      </w:r>
    </w:p>
    <w:p w14:paraId="693E0B4B" w14:textId="77777777" w:rsidR="00714EB8" w:rsidRPr="00714EB8" w:rsidRDefault="00714EB8" w:rsidP="00714EB8">
      <w:pPr>
        <w:rPr>
          <w:rFonts w:eastAsia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14EB8" w14:paraId="2F6B57A8" w14:textId="77777777" w:rsidTr="00896303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4C1E8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5B9FC42F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1B36364A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09CD67FD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281B03BE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</w:tbl>
    <w:p w14:paraId="65146C76" w14:textId="77777777" w:rsidR="00714EB8" w:rsidRDefault="00714EB8" w:rsidP="00714EB8">
      <w:pPr>
        <w:pStyle w:val="Heading3"/>
        <w:rPr>
          <w:rFonts w:ascii="Verdana" w:eastAsia="Verdana" w:hAnsi="Verdana" w:cs="Verdana"/>
        </w:rPr>
      </w:pPr>
      <w:bookmarkStart w:id="12" w:name="_pqe75yp8cjmd" w:colFirst="0" w:colLast="0"/>
      <w:bookmarkEnd w:id="12"/>
    </w:p>
    <w:p w14:paraId="440E9462" w14:textId="7573513D" w:rsidR="00714EB8" w:rsidRDefault="00714EB8" w:rsidP="00714EB8">
      <w:pPr>
        <w:pStyle w:val="Heading3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Referee 2</w:t>
      </w:r>
    </w:p>
    <w:p w14:paraId="6400855F" w14:textId="77777777" w:rsidR="00714EB8" w:rsidRPr="00714EB8" w:rsidRDefault="00714EB8" w:rsidP="00714EB8">
      <w:pPr>
        <w:rPr>
          <w:rFonts w:eastAsia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14EB8" w14:paraId="7A563B7F" w14:textId="77777777" w:rsidTr="00896303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F50F5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29B1D3A5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26113889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7DB2A034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  <w:p w14:paraId="48B8F32F" w14:textId="77777777" w:rsidR="00714EB8" w:rsidRDefault="00714EB8" w:rsidP="00896303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</w:tbl>
    <w:p w14:paraId="3B3011A9" w14:textId="77777777" w:rsidR="00714EB8" w:rsidRDefault="00714EB8" w:rsidP="00714EB8">
      <w:pPr>
        <w:pStyle w:val="Heading2"/>
        <w:rPr>
          <w:rFonts w:ascii="Verdana" w:eastAsia="Verdana" w:hAnsi="Verdana" w:cs="Verdana"/>
        </w:rPr>
      </w:pPr>
      <w:bookmarkStart w:id="13" w:name="_fimrf6f4wc5k" w:colFirst="0" w:colLast="0"/>
      <w:bookmarkEnd w:id="13"/>
    </w:p>
    <w:p w14:paraId="593566C7" w14:textId="32541A3D" w:rsidR="00714EB8" w:rsidRDefault="00714EB8" w:rsidP="00714EB8">
      <w:pPr>
        <w:pStyle w:val="Heading2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Declaration</w:t>
      </w:r>
    </w:p>
    <w:p w14:paraId="5F7F5938" w14:textId="77777777" w:rsidR="00714EB8" w:rsidRPr="00714EB8" w:rsidRDefault="00714EB8" w:rsidP="00714EB8">
      <w:pPr>
        <w:rPr>
          <w:rFonts w:eastAsia="Verdana"/>
        </w:rPr>
      </w:pPr>
    </w:p>
    <w:p w14:paraId="70B4D301" w14:textId="777777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 confirm that to the best of my knowledge the information I have provided on this form is correct and I accept that providing deliberately false information could result in my dismissal.</w:t>
      </w:r>
    </w:p>
    <w:p w14:paraId="640FD116" w14:textId="77777777" w:rsidR="00714EB8" w:rsidRDefault="00714EB8" w:rsidP="00714EB8">
      <w:pPr>
        <w:rPr>
          <w:rFonts w:ascii="Verdana" w:eastAsia="Verdana" w:hAnsi="Verdana" w:cs="Verdana"/>
        </w:rPr>
      </w:pPr>
    </w:p>
    <w:p w14:paraId="4DD51F6B" w14:textId="777777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Name:</w:t>
      </w:r>
    </w:p>
    <w:p w14:paraId="04233154" w14:textId="77777777" w:rsidR="00714EB8" w:rsidRDefault="00714EB8" w:rsidP="00714EB8">
      <w:pPr>
        <w:rPr>
          <w:rFonts w:ascii="Verdana" w:eastAsia="Verdana" w:hAnsi="Verdana" w:cs="Verdana"/>
        </w:rPr>
      </w:pPr>
    </w:p>
    <w:p w14:paraId="552814BE" w14:textId="777777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Signature:</w:t>
      </w:r>
    </w:p>
    <w:p w14:paraId="7DB0A3D2" w14:textId="77777777" w:rsidR="00714EB8" w:rsidRDefault="00714EB8" w:rsidP="00714EB8">
      <w:pPr>
        <w:rPr>
          <w:rFonts w:ascii="Verdana" w:eastAsia="Verdana" w:hAnsi="Verdana" w:cs="Verdana"/>
        </w:rPr>
      </w:pPr>
    </w:p>
    <w:p w14:paraId="7C89B795" w14:textId="77777777" w:rsidR="00714EB8" w:rsidRDefault="00714EB8" w:rsidP="00714EB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Date:</w:t>
      </w:r>
    </w:p>
    <w:p w14:paraId="4A54B88D" w14:textId="77777777" w:rsidR="00714EB8" w:rsidRDefault="00714EB8" w:rsidP="00714EB8">
      <w:pPr>
        <w:rPr>
          <w:rFonts w:ascii="Verdana" w:eastAsia="Verdana" w:hAnsi="Verdana" w:cs="Verdana"/>
        </w:rPr>
      </w:pPr>
    </w:p>
    <w:p w14:paraId="2F38E8F1" w14:textId="77777777" w:rsidR="00714EB8" w:rsidRDefault="00714EB8" w:rsidP="00714EB8">
      <w:pPr>
        <w:rPr>
          <w:rFonts w:ascii="Verdana" w:eastAsia="Verdana" w:hAnsi="Verdana" w:cs="Verdana"/>
        </w:rPr>
      </w:pPr>
    </w:p>
    <w:p w14:paraId="1E073283" w14:textId="5C20714F" w:rsidR="00714EB8" w:rsidRPr="00714EB8" w:rsidRDefault="00714EB8" w:rsidP="00714EB8"/>
    <w:sectPr w:rsidR="00714EB8" w:rsidRPr="00714EB8" w:rsidSect="00B677DE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40" w:right="1797" w:bottom="992" w:left="1797" w:header="720" w:footer="47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98077" w14:textId="77777777" w:rsidR="00550095" w:rsidRDefault="00550095">
      <w:r>
        <w:separator/>
      </w:r>
    </w:p>
  </w:endnote>
  <w:endnote w:type="continuationSeparator" w:id="0">
    <w:p w14:paraId="7E291ED3" w14:textId="77777777" w:rsidR="00550095" w:rsidRDefault="00550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863"/>
      <w:gridCol w:w="2773"/>
      <w:gridCol w:w="2677"/>
    </w:tblGrid>
    <w:tr w:rsidR="005F61C2" w14:paraId="4D82F021" w14:textId="77777777" w:rsidTr="00D077BF">
      <w:tc>
        <w:tcPr>
          <w:tcW w:w="2943" w:type="dxa"/>
        </w:tcPr>
        <w:p w14:paraId="0723D09A" w14:textId="77777777" w:rsidR="005F61C2" w:rsidRPr="00381859" w:rsidRDefault="005F61C2" w:rsidP="00643464">
          <w:pPr>
            <w:pStyle w:val="Footer"/>
            <w:rPr>
              <w:sz w:val="14"/>
              <w:szCs w:val="14"/>
            </w:rPr>
          </w:pPr>
        </w:p>
      </w:tc>
      <w:tc>
        <w:tcPr>
          <w:tcW w:w="2835" w:type="dxa"/>
        </w:tcPr>
        <w:p w14:paraId="04066164" w14:textId="192DE2DA" w:rsidR="005F61C2" w:rsidRDefault="00D077BF" w:rsidP="00643464">
          <w:pPr>
            <w:pStyle w:val="Footer"/>
            <w:jc w:val="center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7544A4">
            <w:rPr>
              <w:noProof/>
            </w:rPr>
            <w:t>7</w:t>
          </w:r>
          <w:r>
            <w:fldChar w:fldCharType="end"/>
          </w:r>
          <w:r>
            <w:t xml:space="preserve"> of </w:t>
          </w:r>
          <w:r w:rsidR="007544A4">
            <w:fldChar w:fldCharType="begin"/>
          </w:r>
          <w:r w:rsidR="007544A4">
            <w:instrText xml:space="preserve"> NUMPAGES </w:instrText>
          </w:r>
          <w:r w:rsidR="007544A4">
            <w:fldChar w:fldCharType="separate"/>
          </w:r>
          <w:r w:rsidR="007544A4">
            <w:rPr>
              <w:noProof/>
            </w:rPr>
            <w:t>7</w:t>
          </w:r>
          <w:r w:rsidR="007544A4">
            <w:rPr>
              <w:noProof/>
            </w:rPr>
            <w:fldChar w:fldCharType="end"/>
          </w:r>
        </w:p>
      </w:tc>
      <w:tc>
        <w:tcPr>
          <w:tcW w:w="2751" w:type="dxa"/>
        </w:tcPr>
        <w:p w14:paraId="03D2EAB6" w14:textId="77777777" w:rsidR="005F61C2" w:rsidRDefault="005F61C2" w:rsidP="00643464">
          <w:pPr>
            <w:pStyle w:val="Footer"/>
            <w:jc w:val="right"/>
          </w:pPr>
        </w:p>
      </w:tc>
    </w:tr>
  </w:tbl>
  <w:p w14:paraId="3342FBAE" w14:textId="77777777" w:rsidR="005F61C2" w:rsidRPr="00643464" w:rsidRDefault="005F61C2" w:rsidP="00643464">
    <w:pPr>
      <w:pStyle w:val="Footer"/>
      <w:jc w:val="center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863"/>
      <w:gridCol w:w="2773"/>
      <w:gridCol w:w="2677"/>
    </w:tblGrid>
    <w:tr w:rsidR="005F61C2" w14:paraId="0205E807" w14:textId="77777777" w:rsidTr="00D077BF">
      <w:tc>
        <w:tcPr>
          <w:tcW w:w="2943" w:type="dxa"/>
        </w:tcPr>
        <w:p w14:paraId="2494840A" w14:textId="77777777" w:rsidR="005F61C2" w:rsidRPr="00381859" w:rsidRDefault="005F61C2" w:rsidP="00643464">
          <w:pPr>
            <w:pStyle w:val="Footer"/>
            <w:rPr>
              <w:sz w:val="14"/>
              <w:szCs w:val="14"/>
            </w:rPr>
          </w:pPr>
        </w:p>
      </w:tc>
      <w:tc>
        <w:tcPr>
          <w:tcW w:w="2835" w:type="dxa"/>
        </w:tcPr>
        <w:p w14:paraId="709A4274" w14:textId="64ABD3B8" w:rsidR="005F61C2" w:rsidRDefault="00D077BF" w:rsidP="009C3985">
          <w:pPr>
            <w:pStyle w:val="Footer"/>
            <w:jc w:val="center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7544A4"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 w:rsidR="007544A4">
            <w:fldChar w:fldCharType="begin"/>
          </w:r>
          <w:r w:rsidR="007544A4">
            <w:instrText xml:space="preserve"> NUMPAGES </w:instrText>
          </w:r>
          <w:r w:rsidR="007544A4">
            <w:fldChar w:fldCharType="separate"/>
          </w:r>
          <w:r w:rsidR="007544A4">
            <w:rPr>
              <w:noProof/>
            </w:rPr>
            <w:t>7</w:t>
          </w:r>
          <w:r w:rsidR="007544A4">
            <w:rPr>
              <w:noProof/>
            </w:rPr>
            <w:fldChar w:fldCharType="end"/>
          </w:r>
        </w:p>
      </w:tc>
      <w:tc>
        <w:tcPr>
          <w:tcW w:w="2751" w:type="dxa"/>
        </w:tcPr>
        <w:p w14:paraId="68F45FA3" w14:textId="77777777" w:rsidR="005F61C2" w:rsidRDefault="005F61C2" w:rsidP="00643464">
          <w:pPr>
            <w:pStyle w:val="Footer"/>
            <w:jc w:val="right"/>
          </w:pPr>
        </w:p>
      </w:tc>
    </w:tr>
  </w:tbl>
  <w:p w14:paraId="37A31907" w14:textId="77777777" w:rsidR="005F61C2" w:rsidRPr="00643464" w:rsidRDefault="005F61C2" w:rsidP="00643464">
    <w:pPr>
      <w:pStyle w:val="Footer"/>
      <w:jc w:val="center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E2A84" w14:textId="77777777" w:rsidR="00550095" w:rsidRDefault="00550095">
      <w:r>
        <w:separator/>
      </w:r>
    </w:p>
  </w:footnote>
  <w:footnote w:type="continuationSeparator" w:id="0">
    <w:p w14:paraId="00AACA28" w14:textId="77777777" w:rsidR="00550095" w:rsidRDefault="00550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4164"/>
      <w:gridCol w:w="4149"/>
    </w:tblGrid>
    <w:tr w:rsidR="005F61C2" w14:paraId="01366540" w14:textId="77777777">
      <w:tc>
        <w:tcPr>
          <w:tcW w:w="4264" w:type="dxa"/>
        </w:tcPr>
        <w:p w14:paraId="004EFC05" w14:textId="77777777" w:rsidR="005F61C2" w:rsidRPr="00643464" w:rsidRDefault="005F61C2">
          <w:pPr>
            <w:pStyle w:val="Header"/>
            <w:rPr>
              <w:sz w:val="18"/>
              <w:szCs w:val="18"/>
            </w:rPr>
          </w:pPr>
          <w:r>
            <w:rPr>
              <w:sz w:val="18"/>
              <w:szCs w:val="18"/>
            </w:rPr>
            <w:t>St</w:t>
          </w:r>
          <w:r w:rsidR="00D077BF">
            <w:rPr>
              <w:sz w:val="18"/>
              <w:szCs w:val="18"/>
            </w:rPr>
            <w:t xml:space="preserve"> Simon Zelotes Church</w:t>
          </w:r>
        </w:p>
      </w:tc>
      <w:tc>
        <w:tcPr>
          <w:tcW w:w="4265" w:type="dxa"/>
        </w:tcPr>
        <w:p w14:paraId="712706A2" w14:textId="70E952A2" w:rsidR="005F61C2" w:rsidRPr="00643464" w:rsidRDefault="005F61C2" w:rsidP="00643464">
          <w:pPr>
            <w:pStyle w:val="Header"/>
            <w:jc w:val="right"/>
            <w:rPr>
              <w:sz w:val="18"/>
              <w:szCs w:val="18"/>
            </w:rPr>
          </w:pPr>
        </w:p>
      </w:tc>
    </w:tr>
  </w:tbl>
  <w:p w14:paraId="1ED6F56F" w14:textId="77777777" w:rsidR="005F61C2" w:rsidRDefault="005F61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6F68C" w14:textId="77777777" w:rsidR="005F61C2" w:rsidRPr="0088121C" w:rsidRDefault="00D077BF">
    <w:pPr>
      <w:pStyle w:val="Header"/>
      <w:jc w:val="center"/>
      <w:rPr>
        <w:rFonts w:asciiTheme="minorHAnsi" w:hAnsiTheme="minorHAnsi"/>
        <w:sz w:val="24"/>
      </w:rPr>
    </w:pPr>
    <w:r w:rsidRPr="0088121C">
      <w:rPr>
        <w:rFonts w:asciiTheme="minorHAnsi" w:hAnsiTheme="minorHAnsi"/>
        <w:noProof/>
        <w:sz w:val="24"/>
        <w:lang w:eastAsia="en-GB"/>
      </w:rPr>
      <w:drawing>
        <wp:anchor distT="0" distB="0" distL="114300" distR="114300" simplePos="0" relativeHeight="251658240" behindDoc="1" locked="0" layoutInCell="1" allowOverlap="1" wp14:anchorId="12DCE207" wp14:editId="3ED7D2FA">
          <wp:simplePos x="0" y="0"/>
          <wp:positionH relativeFrom="column">
            <wp:posOffset>1564005</wp:posOffset>
          </wp:positionH>
          <wp:positionV relativeFrom="paragraph">
            <wp:posOffset>-133350</wp:posOffset>
          </wp:positionV>
          <wp:extent cx="2158365" cy="1261745"/>
          <wp:effectExtent l="0" t="0" r="0" b="0"/>
          <wp:wrapTight wrapText="bothSides">
            <wp:wrapPolygon edited="0">
              <wp:start x="0" y="0"/>
              <wp:lineTo x="0" y="21198"/>
              <wp:lineTo x="21352" y="21198"/>
              <wp:lineTo x="21352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1261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C56AB"/>
    <w:multiLevelType w:val="hybridMultilevel"/>
    <w:tmpl w:val="87AA054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B1896"/>
    <w:multiLevelType w:val="hybridMultilevel"/>
    <w:tmpl w:val="72C8D6D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04F04"/>
    <w:multiLevelType w:val="hybridMultilevel"/>
    <w:tmpl w:val="3BBC0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77BB8"/>
    <w:multiLevelType w:val="hybridMultilevel"/>
    <w:tmpl w:val="06B81164"/>
    <w:lvl w:ilvl="0" w:tplc="0BD0661E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A41003"/>
    <w:multiLevelType w:val="hybridMultilevel"/>
    <w:tmpl w:val="C714D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6336C"/>
    <w:multiLevelType w:val="hybridMultilevel"/>
    <w:tmpl w:val="FA088D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291742"/>
    <w:multiLevelType w:val="hybridMultilevel"/>
    <w:tmpl w:val="04ACA6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275D89"/>
    <w:multiLevelType w:val="hybridMultilevel"/>
    <w:tmpl w:val="42B22B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10043">
    <w:abstractNumId w:val="5"/>
  </w:num>
  <w:num w:numId="2" w16cid:durableId="1999453559">
    <w:abstractNumId w:val="1"/>
  </w:num>
  <w:num w:numId="3" w16cid:durableId="230435243">
    <w:abstractNumId w:val="3"/>
  </w:num>
  <w:num w:numId="4" w16cid:durableId="2108235645">
    <w:abstractNumId w:val="6"/>
  </w:num>
  <w:num w:numId="5" w16cid:durableId="885800364">
    <w:abstractNumId w:val="7"/>
  </w:num>
  <w:num w:numId="6" w16cid:durableId="1242061001">
    <w:abstractNumId w:val="2"/>
  </w:num>
  <w:num w:numId="7" w16cid:durableId="534391836">
    <w:abstractNumId w:val="4"/>
  </w:num>
  <w:num w:numId="8" w16cid:durableId="1739010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778"/>
    <w:rsid w:val="00002FA7"/>
    <w:rsid w:val="00003768"/>
    <w:rsid w:val="0000677F"/>
    <w:rsid w:val="000121C0"/>
    <w:rsid w:val="00017384"/>
    <w:rsid w:val="000278B8"/>
    <w:rsid w:val="00030293"/>
    <w:rsid w:val="00034CA6"/>
    <w:rsid w:val="00036151"/>
    <w:rsid w:val="00057D2C"/>
    <w:rsid w:val="00070E90"/>
    <w:rsid w:val="00072534"/>
    <w:rsid w:val="0008201B"/>
    <w:rsid w:val="00085F62"/>
    <w:rsid w:val="00095123"/>
    <w:rsid w:val="000A33E6"/>
    <w:rsid w:val="000A6B0B"/>
    <w:rsid w:val="000C170F"/>
    <w:rsid w:val="000F27EF"/>
    <w:rsid w:val="001055B9"/>
    <w:rsid w:val="00145FFB"/>
    <w:rsid w:val="001A66E1"/>
    <w:rsid w:val="001B31A2"/>
    <w:rsid w:val="001B33BD"/>
    <w:rsid w:val="001C54DE"/>
    <w:rsid w:val="001D1A76"/>
    <w:rsid w:val="001D78F4"/>
    <w:rsid w:val="001E7706"/>
    <w:rsid w:val="001F4D34"/>
    <w:rsid w:val="001F67AC"/>
    <w:rsid w:val="00201104"/>
    <w:rsid w:val="00206DB8"/>
    <w:rsid w:val="00211D19"/>
    <w:rsid w:val="00221786"/>
    <w:rsid w:val="00265863"/>
    <w:rsid w:val="00274780"/>
    <w:rsid w:val="00274EC3"/>
    <w:rsid w:val="00285CF5"/>
    <w:rsid w:val="002A6B1A"/>
    <w:rsid w:val="002B1118"/>
    <w:rsid w:val="002D0A96"/>
    <w:rsid w:val="002D5304"/>
    <w:rsid w:val="002E03A2"/>
    <w:rsid w:val="002E1A20"/>
    <w:rsid w:val="002E5217"/>
    <w:rsid w:val="002E6743"/>
    <w:rsid w:val="002F3C7E"/>
    <w:rsid w:val="00306856"/>
    <w:rsid w:val="003152AC"/>
    <w:rsid w:val="00346067"/>
    <w:rsid w:val="00363DC0"/>
    <w:rsid w:val="00365798"/>
    <w:rsid w:val="00381859"/>
    <w:rsid w:val="00392711"/>
    <w:rsid w:val="003A6DAC"/>
    <w:rsid w:val="003C2465"/>
    <w:rsid w:val="003C27AF"/>
    <w:rsid w:val="003D306C"/>
    <w:rsid w:val="003E13A5"/>
    <w:rsid w:val="003E6CCF"/>
    <w:rsid w:val="003F52D0"/>
    <w:rsid w:val="003F55AD"/>
    <w:rsid w:val="00400729"/>
    <w:rsid w:val="004069E2"/>
    <w:rsid w:val="00463778"/>
    <w:rsid w:val="00472677"/>
    <w:rsid w:val="00477E8D"/>
    <w:rsid w:val="004819EA"/>
    <w:rsid w:val="0048669F"/>
    <w:rsid w:val="00486FC8"/>
    <w:rsid w:val="004973E8"/>
    <w:rsid w:val="0049764C"/>
    <w:rsid w:val="004B0093"/>
    <w:rsid w:val="004B5F45"/>
    <w:rsid w:val="004B72DF"/>
    <w:rsid w:val="004D047F"/>
    <w:rsid w:val="004D0599"/>
    <w:rsid w:val="004D75A4"/>
    <w:rsid w:val="004F1037"/>
    <w:rsid w:val="0050326F"/>
    <w:rsid w:val="00513C51"/>
    <w:rsid w:val="00514F0C"/>
    <w:rsid w:val="00550095"/>
    <w:rsid w:val="00555E3F"/>
    <w:rsid w:val="00560B91"/>
    <w:rsid w:val="005661A0"/>
    <w:rsid w:val="00572B23"/>
    <w:rsid w:val="00577C6C"/>
    <w:rsid w:val="00597C04"/>
    <w:rsid w:val="005C03EA"/>
    <w:rsid w:val="005C1173"/>
    <w:rsid w:val="005C6F70"/>
    <w:rsid w:val="005E3DF2"/>
    <w:rsid w:val="005F0EC0"/>
    <w:rsid w:val="005F3FBD"/>
    <w:rsid w:val="005F61C2"/>
    <w:rsid w:val="00605134"/>
    <w:rsid w:val="00620769"/>
    <w:rsid w:val="00621BB4"/>
    <w:rsid w:val="006257A6"/>
    <w:rsid w:val="0062681B"/>
    <w:rsid w:val="006432AD"/>
    <w:rsid w:val="00643464"/>
    <w:rsid w:val="006475EB"/>
    <w:rsid w:val="00650811"/>
    <w:rsid w:val="00672D0B"/>
    <w:rsid w:val="006822E1"/>
    <w:rsid w:val="00685B2A"/>
    <w:rsid w:val="00687CCE"/>
    <w:rsid w:val="00691599"/>
    <w:rsid w:val="00696A0D"/>
    <w:rsid w:val="006B60C8"/>
    <w:rsid w:val="0070446F"/>
    <w:rsid w:val="00707691"/>
    <w:rsid w:val="007109BA"/>
    <w:rsid w:val="00710A91"/>
    <w:rsid w:val="007117C6"/>
    <w:rsid w:val="00714EB8"/>
    <w:rsid w:val="007166E1"/>
    <w:rsid w:val="007266B4"/>
    <w:rsid w:val="00750E7E"/>
    <w:rsid w:val="00751C35"/>
    <w:rsid w:val="007544A4"/>
    <w:rsid w:val="00756097"/>
    <w:rsid w:val="00780E9B"/>
    <w:rsid w:val="00780F1E"/>
    <w:rsid w:val="007918EE"/>
    <w:rsid w:val="0079351D"/>
    <w:rsid w:val="007A0296"/>
    <w:rsid w:val="007D19AA"/>
    <w:rsid w:val="007D72F2"/>
    <w:rsid w:val="007E065C"/>
    <w:rsid w:val="007F03FF"/>
    <w:rsid w:val="00804B6B"/>
    <w:rsid w:val="008064A4"/>
    <w:rsid w:val="00813F87"/>
    <w:rsid w:val="00823F9D"/>
    <w:rsid w:val="00861E7D"/>
    <w:rsid w:val="00874A99"/>
    <w:rsid w:val="008762E6"/>
    <w:rsid w:val="00876C77"/>
    <w:rsid w:val="008770E6"/>
    <w:rsid w:val="0088121C"/>
    <w:rsid w:val="00884E25"/>
    <w:rsid w:val="008971C9"/>
    <w:rsid w:val="0089767A"/>
    <w:rsid w:val="008A047F"/>
    <w:rsid w:val="008C5D8D"/>
    <w:rsid w:val="008D4F4F"/>
    <w:rsid w:val="008F220D"/>
    <w:rsid w:val="00904729"/>
    <w:rsid w:val="0091620A"/>
    <w:rsid w:val="009276EA"/>
    <w:rsid w:val="0093288F"/>
    <w:rsid w:val="009509F4"/>
    <w:rsid w:val="00953075"/>
    <w:rsid w:val="00965C8A"/>
    <w:rsid w:val="00971AC4"/>
    <w:rsid w:val="00985ACA"/>
    <w:rsid w:val="00992A9C"/>
    <w:rsid w:val="009944CF"/>
    <w:rsid w:val="009C3985"/>
    <w:rsid w:val="009C724C"/>
    <w:rsid w:val="009D5BDF"/>
    <w:rsid w:val="009E632E"/>
    <w:rsid w:val="009E7011"/>
    <w:rsid w:val="009F05D4"/>
    <w:rsid w:val="009F0D6A"/>
    <w:rsid w:val="00A014C4"/>
    <w:rsid w:val="00A360DF"/>
    <w:rsid w:val="00A4239C"/>
    <w:rsid w:val="00A52DAF"/>
    <w:rsid w:val="00A57447"/>
    <w:rsid w:val="00A605D7"/>
    <w:rsid w:val="00A66C7B"/>
    <w:rsid w:val="00A86B4A"/>
    <w:rsid w:val="00AC0C39"/>
    <w:rsid w:val="00AC1023"/>
    <w:rsid w:val="00AE39E7"/>
    <w:rsid w:val="00B12416"/>
    <w:rsid w:val="00B13AE6"/>
    <w:rsid w:val="00B17CFE"/>
    <w:rsid w:val="00B244EA"/>
    <w:rsid w:val="00B302A4"/>
    <w:rsid w:val="00B340BF"/>
    <w:rsid w:val="00B46992"/>
    <w:rsid w:val="00B51DC3"/>
    <w:rsid w:val="00B542A9"/>
    <w:rsid w:val="00B677DE"/>
    <w:rsid w:val="00B75F0F"/>
    <w:rsid w:val="00B90940"/>
    <w:rsid w:val="00B91CE4"/>
    <w:rsid w:val="00BA58BA"/>
    <w:rsid w:val="00BB65F8"/>
    <w:rsid w:val="00BB7010"/>
    <w:rsid w:val="00BD4F88"/>
    <w:rsid w:val="00BD5739"/>
    <w:rsid w:val="00BF26B5"/>
    <w:rsid w:val="00BF4BFE"/>
    <w:rsid w:val="00C021C9"/>
    <w:rsid w:val="00C0368F"/>
    <w:rsid w:val="00C06A33"/>
    <w:rsid w:val="00C17155"/>
    <w:rsid w:val="00C3221B"/>
    <w:rsid w:val="00C4253C"/>
    <w:rsid w:val="00C43C5C"/>
    <w:rsid w:val="00C50B84"/>
    <w:rsid w:val="00C51A9C"/>
    <w:rsid w:val="00C65351"/>
    <w:rsid w:val="00C72925"/>
    <w:rsid w:val="00C73A66"/>
    <w:rsid w:val="00C85740"/>
    <w:rsid w:val="00CA053C"/>
    <w:rsid w:val="00CA2C3F"/>
    <w:rsid w:val="00CA3C9D"/>
    <w:rsid w:val="00CC1BC8"/>
    <w:rsid w:val="00CE4B24"/>
    <w:rsid w:val="00CF3009"/>
    <w:rsid w:val="00CF64C1"/>
    <w:rsid w:val="00D077BF"/>
    <w:rsid w:val="00D670CE"/>
    <w:rsid w:val="00D76081"/>
    <w:rsid w:val="00D82945"/>
    <w:rsid w:val="00DA3514"/>
    <w:rsid w:val="00DB78B4"/>
    <w:rsid w:val="00DB7909"/>
    <w:rsid w:val="00DC0D51"/>
    <w:rsid w:val="00DC5F6B"/>
    <w:rsid w:val="00DD28BD"/>
    <w:rsid w:val="00DE40EB"/>
    <w:rsid w:val="00DE7C09"/>
    <w:rsid w:val="00E0014C"/>
    <w:rsid w:val="00E01426"/>
    <w:rsid w:val="00E06235"/>
    <w:rsid w:val="00E135AA"/>
    <w:rsid w:val="00E20B08"/>
    <w:rsid w:val="00E30150"/>
    <w:rsid w:val="00E44D61"/>
    <w:rsid w:val="00E64340"/>
    <w:rsid w:val="00E73A5A"/>
    <w:rsid w:val="00E82712"/>
    <w:rsid w:val="00E87EE9"/>
    <w:rsid w:val="00E95DDD"/>
    <w:rsid w:val="00EC205E"/>
    <w:rsid w:val="00EC5827"/>
    <w:rsid w:val="00ED5820"/>
    <w:rsid w:val="00EE0D4E"/>
    <w:rsid w:val="00EE1ACD"/>
    <w:rsid w:val="00F124FC"/>
    <w:rsid w:val="00F13873"/>
    <w:rsid w:val="00F55FF4"/>
    <w:rsid w:val="00F560D7"/>
    <w:rsid w:val="00F562BD"/>
    <w:rsid w:val="00F67B4B"/>
    <w:rsid w:val="00F67DD6"/>
    <w:rsid w:val="00F76C02"/>
    <w:rsid w:val="00F771F9"/>
    <w:rsid w:val="00F8140E"/>
    <w:rsid w:val="00FA1039"/>
    <w:rsid w:val="00FA490F"/>
    <w:rsid w:val="00FA7714"/>
    <w:rsid w:val="00FB7452"/>
    <w:rsid w:val="00FC3C85"/>
    <w:rsid w:val="00FD368D"/>
    <w:rsid w:val="00FE23F3"/>
    <w:rsid w:val="00FE6E7E"/>
    <w:rsid w:val="00FE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248A14"/>
  <w15:docId w15:val="{C8C08327-55D2-48C6-9751-B881E338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EB8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4E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E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sz w:val="28"/>
    </w:rPr>
  </w:style>
  <w:style w:type="paragraph" w:styleId="BalloonText">
    <w:name w:val="Balloon Text"/>
    <w:basedOn w:val="Normal"/>
    <w:semiHidden/>
    <w:rsid w:val="000C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3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77B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14C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117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17C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17C6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17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17C6"/>
    <w:rPr>
      <w:rFonts w:ascii="Arial" w:hAnsi="Arial"/>
      <w:b/>
      <w:bCs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EB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EB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\AppData\Local\Microsoft\Windows\INetCache\Content.Outlook\5NXZVV9J\St%20Simons%20letterhead%20v1%2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 Simons letterhead v1 0</Template>
  <TotalTime>4</TotalTime>
  <Pages>7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Stalwart Ventures</vt:lpstr>
    </vt:vector>
  </TitlesOfParts>
  <Company>Rocksalt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Stalwart Ventures</dc:title>
  <dc:creator>St Simon Zelotes</dc:creator>
  <cp:lastModifiedBy>Gloria Skelsey</cp:lastModifiedBy>
  <cp:revision>2</cp:revision>
  <cp:lastPrinted>2024-11-25T11:27:00Z</cp:lastPrinted>
  <dcterms:created xsi:type="dcterms:W3CDTF">2026-08-21T10:09:00Z</dcterms:created>
  <dcterms:modified xsi:type="dcterms:W3CDTF">2026-08-21T10:09:00Z</dcterms:modified>
</cp:coreProperties>
</file>